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0CCB5" w14:textId="6C97AFBA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5A4AD437" w14:textId="1635ABC3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65051C1F" w14:textId="71A652A8" w:rsidR="001B1737" w:rsidRDefault="001B1737" w:rsidP="00CF0BD7">
      <w:pPr>
        <w:pStyle w:val="Bedrijfsnaam"/>
        <w:jc w:val="left"/>
        <w:rPr>
          <w:sz w:val="36"/>
          <w:szCs w:val="36"/>
        </w:rPr>
      </w:pPr>
    </w:p>
    <w:p w14:paraId="7C936E6F" w14:textId="6155AA2F" w:rsidR="00571ABD" w:rsidRPr="001B1737" w:rsidRDefault="001B1737" w:rsidP="00CF0BD7">
      <w:pPr>
        <w:pStyle w:val="Bedrijfsnaam"/>
        <w:jc w:val="left"/>
        <w:rPr>
          <w:color w:val="auto"/>
          <w:sz w:val="38"/>
          <w:szCs w:val="38"/>
        </w:rPr>
      </w:pPr>
      <w:r w:rsidRPr="00B60227">
        <w:rPr>
          <w:noProof/>
          <w:color w:val="E93101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70F1E7ED" wp14:editId="5CDEF70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20800" cy="1320800"/>
            <wp:effectExtent l="0" t="0" r="0" b="0"/>
            <wp:wrapNone/>
            <wp:docPr id="1311085941" name="Afbeelding 3" descr="Afbeelding met tekst, Lettertyp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85941" name="Afbeelding 3" descr="Afbeelding met tekst, Lettertype, Graphics, grafische vormgeving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77" w:rsidRPr="00B60227">
        <w:rPr>
          <w:color w:val="E93101"/>
          <w:sz w:val="44"/>
          <w:szCs w:val="44"/>
        </w:rPr>
        <w:t>Vakantie p</w:t>
      </w:r>
      <w:r w:rsidR="00F37272" w:rsidRPr="00B60227">
        <w:rPr>
          <w:color w:val="E93101"/>
          <w:sz w:val="44"/>
          <w:szCs w:val="44"/>
        </w:rPr>
        <w:t xml:space="preserve">rogramma </w:t>
      </w:r>
      <w:r w:rsidR="001C44C1" w:rsidRPr="00B60227">
        <w:rPr>
          <w:color w:val="E93101"/>
          <w:sz w:val="44"/>
          <w:szCs w:val="44"/>
        </w:rPr>
        <w:t>2024</w:t>
      </w:r>
      <w:r w:rsidR="003E346F" w:rsidRPr="001C44C1">
        <w:rPr>
          <w:color w:val="auto"/>
          <w:sz w:val="44"/>
          <w:szCs w:val="44"/>
        </w:rPr>
        <w:br/>
      </w:r>
      <w:r w:rsidR="003E2677">
        <w:rPr>
          <w:color w:val="auto"/>
          <w:sz w:val="44"/>
          <w:szCs w:val="44"/>
        </w:rPr>
        <w:t>Locatie</w:t>
      </w:r>
      <w:r w:rsidR="001C44C1" w:rsidRPr="001C44C1">
        <w:rPr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10</w:t>
      </w:r>
      <w:r w:rsidR="00176EDB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MAA</w:t>
      </w:r>
      <w:r w:rsidR="00300716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Pr="001C44C1">
        <w:rPr>
          <w:b w:val="0"/>
          <w:bCs w:val="0"/>
          <w:color w:val="auto"/>
          <w:sz w:val="44"/>
          <w:szCs w:val="44"/>
        </w:rPr>
        <w:t>-</w:t>
      </w:r>
      <w:r w:rsidR="4D84E7BC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9</w:t>
      </w:r>
      <w:r w:rsidR="005A760F" w:rsidRPr="001C44C1">
        <w:rPr>
          <w:b w:val="0"/>
          <w:bCs w:val="0"/>
          <w:color w:val="auto"/>
          <w:sz w:val="44"/>
          <w:szCs w:val="44"/>
        </w:rPr>
        <w:t xml:space="preserve"> </w:t>
      </w:r>
      <w:r w:rsidR="003E2677">
        <w:rPr>
          <w:b w:val="0"/>
          <w:bCs w:val="0"/>
          <w:color w:val="auto"/>
          <w:sz w:val="44"/>
          <w:szCs w:val="44"/>
        </w:rPr>
        <w:t>APR</w:t>
      </w:r>
      <w:r w:rsidR="003E346F" w:rsidRPr="001B1737">
        <w:rPr>
          <w:b w:val="0"/>
          <w:bCs w:val="0"/>
          <w:color w:val="auto"/>
          <w:sz w:val="38"/>
          <w:szCs w:val="38"/>
        </w:rPr>
        <w:br/>
      </w:r>
    </w:p>
    <w:p w14:paraId="3462F717" w14:textId="12021C5B" w:rsidR="003E2677" w:rsidRPr="003E2677" w:rsidRDefault="5A847E2A" w:rsidP="007A699A">
      <w:pPr>
        <w:pStyle w:val="Logo"/>
        <w:jc w:val="left"/>
      </w:pPr>
      <w:r>
        <w:t xml:space="preserve"> </w:t>
      </w:r>
    </w:p>
    <w:p w14:paraId="5781CD63" w14:textId="77777777" w:rsidR="003E2677" w:rsidRDefault="003E2677" w:rsidP="007A699A">
      <w:pPr>
        <w:pStyle w:val="Logo"/>
        <w:jc w:val="left"/>
        <w:rPr>
          <w:b/>
          <w:bCs/>
          <w:sz w:val="24"/>
          <w:szCs w:val="20"/>
        </w:rPr>
      </w:pPr>
    </w:p>
    <w:p w14:paraId="0A9A1701" w14:textId="53AE0EFC" w:rsidR="00A41F43" w:rsidRPr="001C44C1" w:rsidRDefault="00176EDB" w:rsidP="007A699A">
      <w:pPr>
        <w:pStyle w:val="Logo"/>
        <w:jc w:val="left"/>
        <w:rPr>
          <w:b/>
          <w:bCs/>
          <w:sz w:val="24"/>
          <w:szCs w:val="20"/>
        </w:rPr>
      </w:pPr>
      <w:bookmarkStart w:id="0" w:name="_Hlk160555009"/>
      <w:r w:rsidRPr="001C44C1">
        <w:rPr>
          <w:b/>
          <w:bCs/>
          <w:sz w:val="24"/>
          <w:szCs w:val="20"/>
        </w:rPr>
        <w:t>WEEK 1</w:t>
      </w:r>
    </w:p>
    <w:p w14:paraId="7ED4FAC4" w14:textId="67F736E7" w:rsidR="002F11B6" w:rsidRPr="002F11B6" w:rsidRDefault="002F11B6" w:rsidP="002F11B6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bookmarkStart w:id="1" w:name="_Hlk83132979"/>
      <w:r>
        <w:rPr>
          <w:b/>
          <w:bCs/>
          <w:color w:val="FFFFFF" w:themeColor="background1"/>
          <w:sz w:val="28"/>
          <w:szCs w:val="28"/>
        </w:rPr>
        <w:t xml:space="preserve"> </w:t>
      </w:r>
      <w:r w:rsidR="003E2677">
        <w:rPr>
          <w:b/>
          <w:bCs/>
          <w:color w:val="FFFFFF" w:themeColor="background1"/>
          <w:sz w:val="28"/>
          <w:szCs w:val="28"/>
        </w:rPr>
        <w:t>D</w:t>
      </w:r>
      <w:r w:rsidR="001B1737" w:rsidRPr="002F11B6">
        <w:rPr>
          <w:b/>
          <w:bCs/>
          <w:color w:val="FFFFFF" w:themeColor="background1"/>
          <w:sz w:val="28"/>
          <w:szCs w:val="28"/>
        </w:rPr>
        <w:t xml:space="preserve">ag </w:t>
      </w:r>
      <w:r w:rsidR="003E2677">
        <w:rPr>
          <w:b/>
          <w:bCs/>
          <w:color w:val="FFFFFF" w:themeColor="background1"/>
          <w:sz w:val="28"/>
          <w:szCs w:val="28"/>
        </w:rPr>
        <w:t>dagnummer</w:t>
      </w:r>
      <w:r w:rsidR="001B1737" w:rsidRPr="002F11B6">
        <w:rPr>
          <w:b/>
          <w:bCs/>
          <w:color w:val="FFFFFF" w:themeColor="background1"/>
          <w:sz w:val="28"/>
          <w:szCs w:val="28"/>
        </w:rPr>
        <w:t xml:space="preserve"> </w:t>
      </w:r>
      <w:r w:rsidR="003E2677">
        <w:rPr>
          <w:b/>
          <w:bCs/>
          <w:color w:val="FFFFFF" w:themeColor="background1"/>
          <w:sz w:val="28"/>
          <w:szCs w:val="28"/>
        </w:rPr>
        <w:t>maand</w:t>
      </w:r>
    </w:p>
    <w:p w14:paraId="2BA75909" w14:textId="69A9BA2E" w:rsidR="002F11B6" w:rsidRPr="002F11B6" w:rsidRDefault="002F11B6" w:rsidP="00B60227">
      <w:pPr>
        <w:shd w:val="clear" w:color="auto" w:fill="E93101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</w:t>
      </w:r>
      <w:r w:rsidR="001C44C1" w:rsidRPr="00B60227">
        <w:rPr>
          <w:b/>
          <w:bCs/>
          <w:color w:val="FFFFFF" w:themeColor="background1"/>
          <w:sz w:val="24"/>
          <w:szCs w:val="24"/>
        </w:rPr>
        <w:t>Voor w</w:t>
      </w:r>
      <w:r w:rsidRPr="00B60227">
        <w:rPr>
          <w:b/>
          <w:bCs/>
          <w:color w:val="FFFFFF" w:themeColor="background1"/>
          <w:sz w:val="24"/>
          <w:szCs w:val="24"/>
        </w:rPr>
        <w:t>ie</w:t>
      </w:r>
      <w:r w:rsidRPr="00B60227">
        <w:rPr>
          <w:b/>
          <w:bCs/>
          <w:color w:val="FFFFFF" w:themeColor="background1"/>
          <w:sz w:val="24"/>
          <w:szCs w:val="24"/>
        </w:rPr>
        <w:tab/>
        <w:t>Wat</w:t>
      </w:r>
      <w:r w:rsidRPr="00B60227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kortetermijnactiepunten"/>
      </w:tblPr>
      <w:tblGrid>
        <w:gridCol w:w="2684"/>
        <w:gridCol w:w="5683"/>
        <w:gridCol w:w="2128"/>
      </w:tblGrid>
      <w:tr w:rsidR="0047495C" w:rsidRPr="00AA5725" w14:paraId="6560BD1C" w14:textId="77777777" w:rsidTr="003E2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02F511EB" w14:textId="0F739581" w:rsidR="0047495C" w:rsidRPr="003E2677" w:rsidRDefault="003E2677" w:rsidP="002F11B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E2677">
              <w:rPr>
                <w:rFonts w:asciiTheme="majorHAnsi" w:hAnsiTheme="majorHAnsi"/>
                <w:b/>
                <w:bCs/>
                <w:color w:val="auto"/>
                <w:sz w:val="24"/>
                <w:szCs w:val="24"/>
              </w:rPr>
              <w:t>Leeftijdsgroep</w:t>
            </w:r>
          </w:p>
        </w:tc>
        <w:tc>
          <w:tcPr>
            <w:tcW w:w="5683" w:type="dxa"/>
          </w:tcPr>
          <w:p w14:paraId="52434246" w14:textId="0D9FE00C" w:rsidR="0047495C" w:rsidRPr="003E2677" w:rsidRDefault="00584011" w:rsidP="002F11B6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Volgt binnenkort</w:t>
            </w:r>
          </w:p>
        </w:tc>
        <w:tc>
          <w:tcPr>
            <w:tcW w:w="2128" w:type="dxa"/>
          </w:tcPr>
          <w:p w14:paraId="79524CFF" w14:textId="059F1503" w:rsidR="0047495C" w:rsidRPr="00D652AA" w:rsidRDefault="003E2677" w:rsidP="002F11B6">
            <w:pPr>
              <w:pStyle w:val="Kop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00</w:t>
            </w:r>
            <w:r w:rsidR="0047495C">
              <w:rPr>
                <w:b/>
                <w:bCs/>
                <w:color w:val="000000" w:themeColor="text1"/>
                <w:sz w:val="28"/>
                <w:szCs w:val="28"/>
              </w:rPr>
              <w:t>:00-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00</w:t>
            </w:r>
            <w:r w:rsidR="0047495C">
              <w:rPr>
                <w:b/>
                <w:bCs/>
                <w:color w:val="000000" w:themeColor="text1"/>
                <w:sz w:val="28"/>
                <w:szCs w:val="28"/>
              </w:rPr>
              <w:t>:00</w:t>
            </w:r>
          </w:p>
        </w:tc>
      </w:tr>
      <w:bookmarkEnd w:id="1"/>
    </w:tbl>
    <w:p w14:paraId="051385EA" w14:textId="77777777" w:rsidR="00F01082" w:rsidRDefault="00F01082" w:rsidP="00F01082">
      <w:pPr>
        <w:pStyle w:val="Logo"/>
        <w:jc w:val="left"/>
        <w:rPr>
          <w:b/>
          <w:bCs/>
          <w:sz w:val="24"/>
          <w:szCs w:val="20"/>
        </w:rPr>
      </w:pPr>
    </w:p>
    <w:p w14:paraId="59051149" w14:textId="464EFEB9" w:rsidR="00F01082" w:rsidRPr="001C44C1" w:rsidRDefault="00F01082" w:rsidP="00F01082">
      <w:pPr>
        <w:pStyle w:val="Logo"/>
        <w:jc w:val="left"/>
        <w:rPr>
          <w:b/>
          <w:bCs/>
          <w:sz w:val="24"/>
          <w:szCs w:val="20"/>
        </w:rPr>
      </w:pPr>
      <w:r w:rsidRPr="001C44C1">
        <w:rPr>
          <w:b/>
          <w:bCs/>
          <w:sz w:val="24"/>
          <w:szCs w:val="20"/>
        </w:rPr>
        <w:t xml:space="preserve">WEEK </w:t>
      </w:r>
      <w:r>
        <w:rPr>
          <w:b/>
          <w:bCs/>
          <w:sz w:val="24"/>
          <w:szCs w:val="20"/>
        </w:rPr>
        <w:t>2</w:t>
      </w:r>
    </w:p>
    <w:p w14:paraId="32750EF6" w14:textId="77777777" w:rsidR="00F01082" w:rsidRPr="002F11B6" w:rsidRDefault="00F01082" w:rsidP="00F01082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 xml:space="preserve"> D</w:t>
      </w:r>
      <w:r w:rsidRPr="002F11B6">
        <w:rPr>
          <w:b/>
          <w:bCs/>
          <w:color w:val="FFFFFF" w:themeColor="background1"/>
          <w:sz w:val="28"/>
          <w:szCs w:val="28"/>
        </w:rPr>
        <w:t xml:space="preserve">ag </w:t>
      </w:r>
      <w:r>
        <w:rPr>
          <w:b/>
          <w:bCs/>
          <w:color w:val="FFFFFF" w:themeColor="background1"/>
          <w:sz w:val="28"/>
          <w:szCs w:val="28"/>
        </w:rPr>
        <w:t>dagnummer</w:t>
      </w:r>
      <w:r w:rsidRPr="002F11B6">
        <w:rPr>
          <w:b/>
          <w:bCs/>
          <w:color w:val="FFFFFF" w:themeColor="background1"/>
          <w:sz w:val="28"/>
          <w:szCs w:val="28"/>
        </w:rPr>
        <w:t xml:space="preserve"> </w:t>
      </w:r>
      <w:r>
        <w:rPr>
          <w:b/>
          <w:bCs/>
          <w:color w:val="FFFFFF" w:themeColor="background1"/>
          <w:sz w:val="28"/>
          <w:szCs w:val="28"/>
        </w:rPr>
        <w:t>maand</w:t>
      </w:r>
    </w:p>
    <w:p w14:paraId="4FCBCD5B" w14:textId="77777777" w:rsidR="00F01082" w:rsidRPr="002F11B6" w:rsidRDefault="00F01082" w:rsidP="00F01082">
      <w:pPr>
        <w:shd w:val="clear" w:color="auto" w:fill="E93101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</w:t>
      </w:r>
      <w:r w:rsidRPr="00B60227">
        <w:rPr>
          <w:b/>
          <w:bCs/>
          <w:color w:val="FFFFFF" w:themeColor="background1"/>
          <w:sz w:val="24"/>
          <w:szCs w:val="24"/>
        </w:rPr>
        <w:t>Voor wie</w:t>
      </w:r>
      <w:r w:rsidRPr="00B60227">
        <w:rPr>
          <w:b/>
          <w:bCs/>
          <w:color w:val="FFFFFF" w:themeColor="background1"/>
          <w:sz w:val="24"/>
          <w:szCs w:val="24"/>
        </w:rPr>
        <w:tab/>
        <w:t>Wat</w:t>
      </w:r>
      <w:r w:rsidRPr="00B60227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kortetermijnactiepunten"/>
      </w:tblPr>
      <w:tblGrid>
        <w:gridCol w:w="2684"/>
        <w:gridCol w:w="5683"/>
        <w:gridCol w:w="2128"/>
      </w:tblGrid>
      <w:tr w:rsidR="00F01082" w:rsidRPr="00AA5725" w14:paraId="0BA8D8DC" w14:textId="77777777" w:rsidTr="00F5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5891FBAA" w14:textId="77777777" w:rsidR="00F01082" w:rsidRPr="003E2677" w:rsidRDefault="00F01082" w:rsidP="00F52CD5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E2677">
              <w:rPr>
                <w:rFonts w:asciiTheme="majorHAnsi" w:hAnsiTheme="majorHAnsi"/>
                <w:b/>
                <w:bCs/>
                <w:color w:val="auto"/>
                <w:sz w:val="24"/>
                <w:szCs w:val="24"/>
              </w:rPr>
              <w:t>Leeftijdsgroep</w:t>
            </w:r>
          </w:p>
        </w:tc>
        <w:tc>
          <w:tcPr>
            <w:tcW w:w="5683" w:type="dxa"/>
          </w:tcPr>
          <w:p w14:paraId="7370A044" w14:textId="5C23ACDE" w:rsidR="00F01082" w:rsidRPr="003E2677" w:rsidRDefault="00584011" w:rsidP="00F52CD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Volgt binnenkort</w:t>
            </w:r>
          </w:p>
        </w:tc>
        <w:tc>
          <w:tcPr>
            <w:tcW w:w="2128" w:type="dxa"/>
          </w:tcPr>
          <w:p w14:paraId="42C1460A" w14:textId="77777777" w:rsidR="00F01082" w:rsidRPr="00D652AA" w:rsidRDefault="00F01082" w:rsidP="00F52CD5">
            <w:pPr>
              <w:pStyle w:val="Kop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00:00-00:00</w:t>
            </w:r>
          </w:p>
        </w:tc>
      </w:tr>
    </w:tbl>
    <w:p w14:paraId="679420A0" w14:textId="77777777" w:rsidR="00F01082" w:rsidRDefault="00F01082" w:rsidP="00F01082">
      <w:pPr>
        <w:pStyle w:val="Logo"/>
        <w:jc w:val="left"/>
        <w:rPr>
          <w:b/>
          <w:bCs/>
          <w:sz w:val="24"/>
          <w:szCs w:val="20"/>
        </w:rPr>
      </w:pPr>
    </w:p>
    <w:p w14:paraId="38B47683" w14:textId="077CA3C6" w:rsidR="00F01082" w:rsidRPr="001C44C1" w:rsidRDefault="00F01082" w:rsidP="00F01082">
      <w:pPr>
        <w:pStyle w:val="Logo"/>
        <w:jc w:val="left"/>
        <w:rPr>
          <w:b/>
          <w:bCs/>
          <w:sz w:val="24"/>
          <w:szCs w:val="20"/>
        </w:rPr>
      </w:pPr>
      <w:r w:rsidRPr="001C44C1">
        <w:rPr>
          <w:b/>
          <w:bCs/>
          <w:sz w:val="24"/>
          <w:szCs w:val="20"/>
        </w:rPr>
        <w:t xml:space="preserve">WEEK </w:t>
      </w:r>
      <w:r>
        <w:rPr>
          <w:b/>
          <w:bCs/>
          <w:sz w:val="24"/>
          <w:szCs w:val="20"/>
        </w:rPr>
        <w:t>3</w:t>
      </w:r>
    </w:p>
    <w:p w14:paraId="7E335800" w14:textId="77777777" w:rsidR="00F01082" w:rsidRPr="002F11B6" w:rsidRDefault="00F01082" w:rsidP="00F01082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 xml:space="preserve"> D</w:t>
      </w:r>
      <w:r w:rsidRPr="002F11B6">
        <w:rPr>
          <w:b/>
          <w:bCs/>
          <w:color w:val="FFFFFF" w:themeColor="background1"/>
          <w:sz w:val="28"/>
          <w:szCs w:val="28"/>
        </w:rPr>
        <w:t xml:space="preserve">ag </w:t>
      </w:r>
      <w:r>
        <w:rPr>
          <w:b/>
          <w:bCs/>
          <w:color w:val="FFFFFF" w:themeColor="background1"/>
          <w:sz w:val="28"/>
          <w:szCs w:val="28"/>
        </w:rPr>
        <w:t>dagnummer</w:t>
      </w:r>
      <w:r w:rsidRPr="002F11B6">
        <w:rPr>
          <w:b/>
          <w:bCs/>
          <w:color w:val="FFFFFF" w:themeColor="background1"/>
          <w:sz w:val="28"/>
          <w:szCs w:val="28"/>
        </w:rPr>
        <w:t xml:space="preserve"> </w:t>
      </w:r>
      <w:r>
        <w:rPr>
          <w:b/>
          <w:bCs/>
          <w:color w:val="FFFFFF" w:themeColor="background1"/>
          <w:sz w:val="28"/>
          <w:szCs w:val="28"/>
        </w:rPr>
        <w:t>maand</w:t>
      </w:r>
    </w:p>
    <w:p w14:paraId="12C40518" w14:textId="77777777" w:rsidR="00F01082" w:rsidRPr="002F11B6" w:rsidRDefault="00F01082" w:rsidP="00F01082">
      <w:pPr>
        <w:shd w:val="clear" w:color="auto" w:fill="E93101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</w:t>
      </w:r>
      <w:r w:rsidRPr="00B60227">
        <w:rPr>
          <w:b/>
          <w:bCs/>
          <w:color w:val="FFFFFF" w:themeColor="background1"/>
          <w:sz w:val="24"/>
          <w:szCs w:val="24"/>
        </w:rPr>
        <w:t>Voor wie</w:t>
      </w:r>
      <w:r w:rsidRPr="00B60227">
        <w:rPr>
          <w:b/>
          <w:bCs/>
          <w:color w:val="FFFFFF" w:themeColor="background1"/>
          <w:sz w:val="24"/>
          <w:szCs w:val="24"/>
        </w:rPr>
        <w:tab/>
        <w:t>Wat</w:t>
      </w:r>
      <w:r w:rsidRPr="00B60227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kortetermijnactiepunten"/>
      </w:tblPr>
      <w:tblGrid>
        <w:gridCol w:w="2684"/>
        <w:gridCol w:w="5683"/>
        <w:gridCol w:w="2128"/>
      </w:tblGrid>
      <w:tr w:rsidR="00F01082" w:rsidRPr="00AA5725" w14:paraId="430BE0D2" w14:textId="77777777" w:rsidTr="00F5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05041E66" w14:textId="77777777" w:rsidR="00F01082" w:rsidRPr="003E2677" w:rsidRDefault="00F01082" w:rsidP="00F52CD5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E2677">
              <w:rPr>
                <w:rFonts w:asciiTheme="majorHAnsi" w:hAnsiTheme="majorHAnsi"/>
                <w:b/>
                <w:bCs/>
                <w:color w:val="auto"/>
                <w:sz w:val="24"/>
                <w:szCs w:val="24"/>
              </w:rPr>
              <w:t>Leeftijdsgroep</w:t>
            </w:r>
          </w:p>
        </w:tc>
        <w:tc>
          <w:tcPr>
            <w:tcW w:w="5683" w:type="dxa"/>
          </w:tcPr>
          <w:p w14:paraId="0A0ED6C5" w14:textId="1A5B9B96" w:rsidR="00F01082" w:rsidRPr="003E2677" w:rsidRDefault="00584011" w:rsidP="00F52CD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Voedselpakketten</w:t>
            </w:r>
          </w:p>
        </w:tc>
        <w:tc>
          <w:tcPr>
            <w:tcW w:w="2128" w:type="dxa"/>
          </w:tcPr>
          <w:p w14:paraId="76520161" w14:textId="77777777" w:rsidR="00F01082" w:rsidRPr="00D652AA" w:rsidRDefault="00F01082" w:rsidP="00F52CD5">
            <w:pPr>
              <w:pStyle w:val="Kop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00:00-00:00</w:t>
            </w:r>
          </w:p>
        </w:tc>
      </w:tr>
    </w:tbl>
    <w:p w14:paraId="39BCB86C" w14:textId="77777777" w:rsidR="00F01082" w:rsidRDefault="00F01082" w:rsidP="00F01082">
      <w:pPr>
        <w:pStyle w:val="Logo"/>
        <w:jc w:val="left"/>
        <w:rPr>
          <w:b/>
          <w:bCs/>
          <w:sz w:val="24"/>
          <w:szCs w:val="20"/>
        </w:rPr>
      </w:pPr>
    </w:p>
    <w:p w14:paraId="17FBE2CD" w14:textId="4799D0C3" w:rsidR="00F01082" w:rsidRPr="001C44C1" w:rsidRDefault="00F01082" w:rsidP="00F01082">
      <w:pPr>
        <w:pStyle w:val="Logo"/>
        <w:jc w:val="left"/>
        <w:rPr>
          <w:b/>
          <w:bCs/>
          <w:sz w:val="24"/>
          <w:szCs w:val="20"/>
        </w:rPr>
      </w:pPr>
      <w:r w:rsidRPr="001C44C1">
        <w:rPr>
          <w:b/>
          <w:bCs/>
          <w:sz w:val="24"/>
          <w:szCs w:val="20"/>
        </w:rPr>
        <w:t xml:space="preserve">WEEK </w:t>
      </w:r>
      <w:r>
        <w:rPr>
          <w:b/>
          <w:bCs/>
          <w:sz w:val="24"/>
          <w:szCs w:val="20"/>
        </w:rPr>
        <w:t>4</w:t>
      </w:r>
    </w:p>
    <w:p w14:paraId="3538849A" w14:textId="77777777" w:rsidR="00F01082" w:rsidRPr="002F11B6" w:rsidRDefault="00F01082" w:rsidP="00F01082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  <w:sz w:val="28"/>
          <w:szCs w:val="28"/>
        </w:rPr>
        <w:t xml:space="preserve"> D</w:t>
      </w:r>
      <w:r w:rsidRPr="002F11B6">
        <w:rPr>
          <w:b/>
          <w:bCs/>
          <w:color w:val="FFFFFF" w:themeColor="background1"/>
          <w:sz w:val="28"/>
          <w:szCs w:val="28"/>
        </w:rPr>
        <w:t xml:space="preserve">ag </w:t>
      </w:r>
      <w:r>
        <w:rPr>
          <w:b/>
          <w:bCs/>
          <w:color w:val="FFFFFF" w:themeColor="background1"/>
          <w:sz w:val="28"/>
          <w:szCs w:val="28"/>
        </w:rPr>
        <w:t>dagnummer</w:t>
      </w:r>
      <w:r w:rsidRPr="002F11B6">
        <w:rPr>
          <w:b/>
          <w:bCs/>
          <w:color w:val="FFFFFF" w:themeColor="background1"/>
          <w:sz w:val="28"/>
          <w:szCs w:val="28"/>
        </w:rPr>
        <w:t xml:space="preserve"> </w:t>
      </w:r>
      <w:r>
        <w:rPr>
          <w:b/>
          <w:bCs/>
          <w:color w:val="FFFFFF" w:themeColor="background1"/>
          <w:sz w:val="28"/>
          <w:szCs w:val="28"/>
        </w:rPr>
        <w:t>maand</w:t>
      </w:r>
    </w:p>
    <w:p w14:paraId="5443CF47" w14:textId="77777777" w:rsidR="00F01082" w:rsidRPr="002F11B6" w:rsidRDefault="00F01082" w:rsidP="00F01082">
      <w:pPr>
        <w:shd w:val="clear" w:color="auto" w:fill="E93101"/>
        <w:tabs>
          <w:tab w:val="left" w:pos="2694"/>
          <w:tab w:val="left" w:pos="8364"/>
          <w:tab w:val="left" w:pos="9072"/>
        </w:tabs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 xml:space="preserve"> </w:t>
      </w:r>
      <w:r w:rsidRPr="00B60227">
        <w:rPr>
          <w:b/>
          <w:bCs/>
          <w:color w:val="FFFFFF" w:themeColor="background1"/>
          <w:sz w:val="24"/>
          <w:szCs w:val="24"/>
        </w:rPr>
        <w:t>Voor wie</w:t>
      </w:r>
      <w:r w:rsidRPr="00B60227">
        <w:rPr>
          <w:b/>
          <w:bCs/>
          <w:color w:val="FFFFFF" w:themeColor="background1"/>
          <w:sz w:val="24"/>
          <w:szCs w:val="24"/>
        </w:rPr>
        <w:tab/>
        <w:t>Wat</w:t>
      </w:r>
      <w:r w:rsidRPr="00B60227">
        <w:rPr>
          <w:b/>
          <w:bCs/>
          <w:color w:val="FFFFFF" w:themeColor="background1"/>
          <w:sz w:val="24"/>
          <w:szCs w:val="24"/>
        </w:rPr>
        <w:tab/>
        <w:t>Tijd</w:t>
      </w:r>
    </w:p>
    <w:tbl>
      <w:tblPr>
        <w:tblStyle w:val="Rapport"/>
        <w:tblW w:w="5014" w:type="pct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20" w:firstRow="1" w:lastRow="0" w:firstColumn="0" w:lastColumn="0" w:noHBand="1" w:noVBand="1"/>
        <w:tblDescription w:val="Tabel met kortetermijnactiepunten"/>
      </w:tblPr>
      <w:tblGrid>
        <w:gridCol w:w="2684"/>
        <w:gridCol w:w="5683"/>
        <w:gridCol w:w="2128"/>
      </w:tblGrid>
      <w:tr w:rsidR="00F01082" w:rsidRPr="00AA5725" w14:paraId="4C07B6A7" w14:textId="77777777" w:rsidTr="00F52C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</w:trPr>
        <w:tc>
          <w:tcPr>
            <w:tcW w:w="2684" w:type="dxa"/>
          </w:tcPr>
          <w:p w14:paraId="4873ADA2" w14:textId="77777777" w:rsidR="00F01082" w:rsidRPr="003E2677" w:rsidRDefault="00F01082" w:rsidP="00F52CD5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E2677">
              <w:rPr>
                <w:rFonts w:asciiTheme="majorHAnsi" w:hAnsiTheme="majorHAnsi"/>
                <w:b/>
                <w:bCs/>
                <w:color w:val="auto"/>
                <w:sz w:val="24"/>
                <w:szCs w:val="24"/>
              </w:rPr>
              <w:t>Leeftijdsgroep</w:t>
            </w:r>
          </w:p>
        </w:tc>
        <w:tc>
          <w:tcPr>
            <w:tcW w:w="5683" w:type="dxa"/>
          </w:tcPr>
          <w:p w14:paraId="18D90DB3" w14:textId="7001341F" w:rsidR="00F01082" w:rsidRPr="003E2677" w:rsidRDefault="00584011" w:rsidP="00F52CD5">
            <w:pPr>
              <w:pStyle w:val="Kop3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Volgt binnenkort</w:t>
            </w:r>
          </w:p>
        </w:tc>
        <w:tc>
          <w:tcPr>
            <w:tcW w:w="2128" w:type="dxa"/>
          </w:tcPr>
          <w:p w14:paraId="59EF4A71" w14:textId="77777777" w:rsidR="00F01082" w:rsidRPr="00D652AA" w:rsidRDefault="00F01082" w:rsidP="00F52CD5">
            <w:pPr>
              <w:pStyle w:val="Kop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00:00-00:00</w:t>
            </w:r>
          </w:p>
        </w:tc>
      </w:tr>
      <w:bookmarkEnd w:id="0"/>
    </w:tbl>
    <w:p w14:paraId="00C1D742" w14:textId="0453E6BB" w:rsidR="00742A1B" w:rsidRDefault="00742A1B" w:rsidP="007A699A">
      <w:pPr>
        <w:rPr>
          <w:b/>
          <w:bCs/>
          <w:sz w:val="28"/>
          <w:szCs w:val="28"/>
          <w:u w:val="thick"/>
        </w:rPr>
      </w:pPr>
    </w:p>
    <w:p w14:paraId="32849C83" w14:textId="77777777" w:rsidR="007122EE" w:rsidRDefault="007122EE" w:rsidP="007A699A">
      <w:pPr>
        <w:rPr>
          <w:b/>
          <w:bCs/>
          <w:sz w:val="28"/>
          <w:szCs w:val="28"/>
          <w:u w:val="thick"/>
        </w:rPr>
      </w:pPr>
    </w:p>
    <w:p w14:paraId="64BC1134" w14:textId="77777777" w:rsidR="00F01082" w:rsidRDefault="00F01082" w:rsidP="007122EE">
      <w:pPr>
        <w:jc w:val="center"/>
        <w:rPr>
          <w:b/>
          <w:bCs/>
          <w:i/>
          <w:iCs/>
          <w:sz w:val="40"/>
          <w:szCs w:val="40"/>
        </w:rPr>
      </w:pPr>
    </w:p>
    <w:p w14:paraId="243C18D2" w14:textId="77777777" w:rsidR="00F01082" w:rsidRDefault="00F01082" w:rsidP="007122EE">
      <w:pPr>
        <w:jc w:val="center"/>
        <w:rPr>
          <w:b/>
          <w:bCs/>
          <w:i/>
          <w:iCs/>
          <w:sz w:val="40"/>
          <w:szCs w:val="40"/>
        </w:rPr>
      </w:pPr>
    </w:p>
    <w:p w14:paraId="4669AF3B" w14:textId="77777777" w:rsidR="00F01082" w:rsidRDefault="00F01082" w:rsidP="007122EE">
      <w:pPr>
        <w:jc w:val="center"/>
        <w:rPr>
          <w:b/>
          <w:bCs/>
          <w:i/>
          <w:iCs/>
          <w:sz w:val="40"/>
          <w:szCs w:val="40"/>
        </w:rPr>
      </w:pPr>
    </w:p>
    <w:p w14:paraId="5749BDE3" w14:textId="1462BDE6" w:rsidR="00F01082" w:rsidRPr="00F01082" w:rsidRDefault="5E571BF7" w:rsidP="00F01082">
      <w:pPr>
        <w:rPr>
          <w:b/>
          <w:bCs/>
          <w:sz w:val="36"/>
          <w:szCs w:val="36"/>
        </w:rPr>
      </w:pPr>
      <w:r w:rsidRPr="00F01082">
        <w:rPr>
          <w:b/>
          <w:bCs/>
          <w:sz w:val="36"/>
          <w:szCs w:val="36"/>
        </w:rPr>
        <w:lastRenderedPageBreak/>
        <w:t>Voor meer informatie</w:t>
      </w:r>
      <w:r w:rsidR="00F01082" w:rsidRPr="00F01082">
        <w:rPr>
          <w:b/>
          <w:bCs/>
          <w:sz w:val="36"/>
          <w:szCs w:val="36"/>
        </w:rPr>
        <w:t>:</w:t>
      </w:r>
    </w:p>
    <w:p w14:paraId="4F05E099" w14:textId="289F4238" w:rsidR="00F01082" w:rsidRDefault="00F01082" w:rsidP="00F01082">
      <w:pPr>
        <w:rPr>
          <w:b/>
          <w:bCs/>
          <w:i/>
          <w:iCs/>
          <w:sz w:val="40"/>
          <w:szCs w:val="40"/>
        </w:rPr>
      </w:pPr>
      <w:r>
        <w:rPr>
          <w:i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270F0CF" wp14:editId="4B1E2A49">
            <wp:simplePos x="0" y="0"/>
            <wp:positionH relativeFrom="margin">
              <wp:align>left</wp:align>
            </wp:positionH>
            <wp:positionV relativeFrom="paragraph">
              <wp:posOffset>196676</wp:posOffset>
            </wp:positionV>
            <wp:extent cx="452141" cy="457200"/>
            <wp:effectExtent l="0" t="0" r="5080" b="0"/>
            <wp:wrapNone/>
            <wp:docPr id="1319706195" name="Afbeelding 1" descr="Afbeelding met Graphics, clipart, symbool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06195" name="Afbeelding 1" descr="Afbeelding met Graphics, clipart, symbool, logo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1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747F" w14:textId="55D7AFEB" w:rsidR="00F01082" w:rsidRPr="00F01082" w:rsidRDefault="00F01082" w:rsidP="00F01082">
      <w:pPr>
        <w:ind w:firstLine="720"/>
        <w:rPr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</w:t>
      </w:r>
      <w:r w:rsidRPr="00F01082">
        <w:rPr>
          <w:b/>
          <w:bCs/>
          <w:i/>
          <w:iCs/>
          <w:sz w:val="40"/>
          <w:szCs w:val="40"/>
        </w:rPr>
        <w:t>Bel</w:t>
      </w:r>
      <w:r w:rsidRPr="00F01082">
        <w:rPr>
          <w:i/>
          <w:iCs/>
          <w:sz w:val="40"/>
          <w:szCs w:val="40"/>
        </w:rPr>
        <w:t xml:space="preserve"> ons op 020 61 264 49</w:t>
      </w:r>
    </w:p>
    <w:p w14:paraId="7AA9BECF" w14:textId="4E849DC4" w:rsidR="00F01082" w:rsidRPr="00F01082" w:rsidRDefault="00F01082" w:rsidP="00F01082">
      <w:pPr>
        <w:ind w:left="720"/>
        <w:rPr>
          <w:i/>
          <w:iCs/>
          <w:sz w:val="40"/>
          <w:szCs w:val="40"/>
        </w:rPr>
      </w:pPr>
      <w:r>
        <w:rPr>
          <w:i/>
          <w:i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501A1AD9" wp14:editId="566CEECC">
            <wp:simplePos x="0" y="0"/>
            <wp:positionH relativeFrom="column">
              <wp:posOffset>5618480</wp:posOffset>
            </wp:positionH>
            <wp:positionV relativeFrom="paragraph">
              <wp:posOffset>96520</wp:posOffset>
            </wp:positionV>
            <wp:extent cx="512619" cy="490101"/>
            <wp:effectExtent l="0" t="0" r="1905" b="5715"/>
            <wp:wrapNone/>
            <wp:docPr id="682101698" name="Afbeelding 2" descr="Afbeelding met Menselijk gezicht, persoon, kleding, toup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01698" name="Afbeelding 2" descr="Afbeelding met Menselijk gezicht, persoon, kleding, toupe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619" cy="49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00082E41" wp14:editId="6E0E186C">
            <wp:simplePos x="0" y="0"/>
            <wp:positionH relativeFrom="margin">
              <wp:align>left</wp:align>
            </wp:positionH>
            <wp:positionV relativeFrom="paragraph">
              <wp:posOffset>168160</wp:posOffset>
            </wp:positionV>
            <wp:extent cx="409575" cy="409575"/>
            <wp:effectExtent l="0" t="0" r="9525" b="9525"/>
            <wp:wrapNone/>
            <wp:docPr id="2067275578" name="Afbeelding 4" descr="Afbeelding met Graphics, cirkel, clipar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75578" name="Afbeelding 4" descr="Afbeelding met Graphics, cirkel, clipart, ontwerp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1082">
        <w:rPr>
          <w:i/>
          <w:iCs/>
          <w:sz w:val="40"/>
          <w:szCs w:val="40"/>
        </w:rPr>
        <w:br/>
      </w:r>
      <w:r>
        <w:rPr>
          <w:i/>
          <w:iCs/>
          <w:sz w:val="40"/>
          <w:szCs w:val="40"/>
        </w:rPr>
        <w:t xml:space="preserve"> </w:t>
      </w:r>
      <w:r w:rsidRPr="00F01082">
        <w:rPr>
          <w:i/>
          <w:iCs/>
          <w:sz w:val="40"/>
          <w:szCs w:val="40"/>
        </w:rPr>
        <w:t xml:space="preserve">Of </w:t>
      </w:r>
      <w:r w:rsidRPr="00F01082">
        <w:rPr>
          <w:b/>
          <w:bCs/>
          <w:i/>
          <w:iCs/>
          <w:sz w:val="40"/>
          <w:szCs w:val="40"/>
        </w:rPr>
        <w:t>app</w:t>
      </w:r>
      <w:r w:rsidRPr="00F01082">
        <w:rPr>
          <w:i/>
          <w:iCs/>
          <w:sz w:val="40"/>
          <w:szCs w:val="40"/>
        </w:rPr>
        <w:t xml:space="preserve"> met Gracianie op 06 41 53 45 96</w:t>
      </w:r>
    </w:p>
    <w:p w14:paraId="75911568" w14:textId="2CC16E17" w:rsidR="00F01082" w:rsidRPr="00F01082" w:rsidRDefault="00F01082" w:rsidP="00F01082">
      <w:pPr>
        <w:rPr>
          <w:i/>
          <w:iCs/>
          <w:sz w:val="40"/>
          <w:szCs w:val="40"/>
        </w:rPr>
      </w:pPr>
      <w:r>
        <w:rPr>
          <w:i/>
          <w:i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F000C2E" wp14:editId="134FD923">
            <wp:simplePos x="0" y="0"/>
            <wp:positionH relativeFrom="column">
              <wp:posOffset>3624580</wp:posOffset>
            </wp:positionH>
            <wp:positionV relativeFrom="paragraph">
              <wp:posOffset>243931</wp:posOffset>
            </wp:positionV>
            <wp:extent cx="2209800" cy="2515870"/>
            <wp:effectExtent l="0" t="0" r="0" b="0"/>
            <wp:wrapNone/>
            <wp:docPr id="1147074868" name="Afbeelding 5" descr="Afbeelding met tekst, schermopname, cirke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74868" name="Afbeelding 5" descr="Afbeelding met tekst, schermopname, cirkel, Lettertype&#10;&#10;Automatisch gegenereerde beschrijving"/>
                    <pic:cNvPicPr/>
                  </pic:nvPicPr>
                  <pic:blipFill rotWithShape="1">
                    <a:blip r:embed="rId15"/>
                    <a:srcRect l="19854" t="21487" r="18538" b="36426"/>
                    <a:stretch/>
                  </pic:blipFill>
                  <pic:spPr bwMode="auto">
                    <a:xfrm>
                      <a:off x="0" y="0"/>
                      <a:ext cx="2209800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1E19D8ED" wp14:editId="5D63C0E6">
            <wp:simplePos x="0" y="0"/>
            <wp:positionH relativeFrom="margin">
              <wp:align>left</wp:align>
            </wp:positionH>
            <wp:positionV relativeFrom="paragraph">
              <wp:posOffset>241011</wp:posOffset>
            </wp:positionV>
            <wp:extent cx="438476" cy="422564"/>
            <wp:effectExtent l="0" t="0" r="0" b="0"/>
            <wp:wrapNone/>
            <wp:docPr id="1693836496" name="Afbeelding 3" descr="Afbeelding met Graphics, Kleurrijkheid, schermopname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36496" name="Afbeelding 3" descr="Afbeelding met Graphics, Kleurrijkheid, schermopname, cirk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476" cy="42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B87AE" w14:textId="013D6E69" w:rsidR="00F01082" w:rsidRPr="00F01082" w:rsidRDefault="00F01082" w:rsidP="00F01082">
      <w:pPr>
        <w:ind w:firstLine="720"/>
        <w:rPr>
          <w:i/>
          <w:iCs/>
          <w:noProof/>
          <w:sz w:val="40"/>
          <w:szCs w:val="40"/>
        </w:rPr>
      </w:pPr>
      <w:r>
        <w:rPr>
          <w:i/>
          <w:iCs/>
          <w:sz w:val="40"/>
          <w:szCs w:val="40"/>
        </w:rPr>
        <w:t xml:space="preserve"> Of contact ons </w:t>
      </w:r>
      <w:r w:rsidRPr="00F01082">
        <w:rPr>
          <w:i/>
          <w:iCs/>
          <w:sz w:val="40"/>
          <w:szCs w:val="40"/>
        </w:rPr>
        <w:t xml:space="preserve">op </w:t>
      </w:r>
      <w:r w:rsidRPr="00F01082">
        <w:rPr>
          <w:b/>
          <w:bCs/>
          <w:i/>
          <w:iCs/>
          <w:sz w:val="40"/>
          <w:szCs w:val="40"/>
        </w:rPr>
        <w:t>Insta</w:t>
      </w:r>
      <w:r w:rsidRPr="00F01082">
        <w:rPr>
          <w:i/>
          <w:iCs/>
          <w:sz w:val="40"/>
          <w:szCs w:val="40"/>
        </w:rPr>
        <w:t xml:space="preserve"> </w:t>
      </w:r>
    </w:p>
    <w:sectPr w:rsidR="00F01082" w:rsidRPr="00F01082" w:rsidSect="002E2CDC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D813B" w14:textId="77777777" w:rsidR="002E2CDC" w:rsidRDefault="002E2CDC">
      <w:r>
        <w:separator/>
      </w:r>
    </w:p>
  </w:endnote>
  <w:endnote w:type="continuationSeparator" w:id="0">
    <w:p w14:paraId="33EBD4C1" w14:textId="77777777" w:rsidR="002E2CDC" w:rsidRDefault="002E2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354D6" w14:textId="77777777" w:rsidR="002E2CDC" w:rsidRDefault="002E2CDC">
      <w:r>
        <w:separator/>
      </w:r>
    </w:p>
  </w:footnote>
  <w:footnote w:type="continuationSeparator" w:id="0">
    <w:p w14:paraId="142841CD" w14:textId="77777777" w:rsidR="002E2CDC" w:rsidRDefault="002E2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149350">
    <w:abstractNumId w:val="9"/>
  </w:num>
  <w:num w:numId="2" w16cid:durableId="2072194115">
    <w:abstractNumId w:val="7"/>
  </w:num>
  <w:num w:numId="3" w16cid:durableId="152376814">
    <w:abstractNumId w:val="6"/>
  </w:num>
  <w:num w:numId="4" w16cid:durableId="453258455">
    <w:abstractNumId w:val="5"/>
  </w:num>
  <w:num w:numId="5" w16cid:durableId="1175412413">
    <w:abstractNumId w:val="4"/>
  </w:num>
  <w:num w:numId="6" w16cid:durableId="903494438">
    <w:abstractNumId w:val="8"/>
  </w:num>
  <w:num w:numId="7" w16cid:durableId="274143166">
    <w:abstractNumId w:val="3"/>
  </w:num>
  <w:num w:numId="8" w16cid:durableId="641153225">
    <w:abstractNumId w:val="2"/>
  </w:num>
  <w:num w:numId="9" w16cid:durableId="495536781">
    <w:abstractNumId w:val="1"/>
  </w:num>
  <w:num w:numId="10" w16cid:durableId="607659448">
    <w:abstractNumId w:val="0"/>
  </w:num>
  <w:num w:numId="11" w16cid:durableId="279117895">
    <w:abstractNumId w:val="11"/>
  </w:num>
  <w:num w:numId="12" w16cid:durableId="1271710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A67"/>
    <w:rsid w:val="00003E29"/>
    <w:rsid w:val="000042E6"/>
    <w:rsid w:val="0000684C"/>
    <w:rsid w:val="0001321A"/>
    <w:rsid w:val="00016D93"/>
    <w:rsid w:val="000308CB"/>
    <w:rsid w:val="000328A5"/>
    <w:rsid w:val="0003602A"/>
    <w:rsid w:val="000466A6"/>
    <w:rsid w:val="00051427"/>
    <w:rsid w:val="00051A67"/>
    <w:rsid w:val="0005386B"/>
    <w:rsid w:val="0006270F"/>
    <w:rsid w:val="00066B76"/>
    <w:rsid w:val="00074614"/>
    <w:rsid w:val="00090AEE"/>
    <w:rsid w:val="0009306A"/>
    <w:rsid w:val="000A1443"/>
    <w:rsid w:val="000A1FD2"/>
    <w:rsid w:val="000B4C83"/>
    <w:rsid w:val="000B7A15"/>
    <w:rsid w:val="000C3800"/>
    <w:rsid w:val="000C59CE"/>
    <w:rsid w:val="000D6AD6"/>
    <w:rsid w:val="000E320E"/>
    <w:rsid w:val="000E6D3E"/>
    <w:rsid w:val="000F739B"/>
    <w:rsid w:val="00104463"/>
    <w:rsid w:val="001065BD"/>
    <w:rsid w:val="00107E70"/>
    <w:rsid w:val="001117DF"/>
    <w:rsid w:val="00112204"/>
    <w:rsid w:val="00126253"/>
    <w:rsid w:val="00133752"/>
    <w:rsid w:val="00152058"/>
    <w:rsid w:val="00156164"/>
    <w:rsid w:val="00156DFB"/>
    <w:rsid w:val="00176EDB"/>
    <w:rsid w:val="00180B3B"/>
    <w:rsid w:val="001830F8"/>
    <w:rsid w:val="001A2541"/>
    <w:rsid w:val="001B1737"/>
    <w:rsid w:val="001B7FE7"/>
    <w:rsid w:val="001C44C1"/>
    <w:rsid w:val="001D6F3F"/>
    <w:rsid w:val="001E0CDE"/>
    <w:rsid w:val="001E5D8F"/>
    <w:rsid w:val="001F039C"/>
    <w:rsid w:val="00202DF3"/>
    <w:rsid w:val="00212C8C"/>
    <w:rsid w:val="00237E27"/>
    <w:rsid w:val="002635EA"/>
    <w:rsid w:val="00267213"/>
    <w:rsid w:val="00271E88"/>
    <w:rsid w:val="002B07FF"/>
    <w:rsid w:val="002B5487"/>
    <w:rsid w:val="002C0D05"/>
    <w:rsid w:val="002C4EC6"/>
    <w:rsid w:val="002E2CDC"/>
    <w:rsid w:val="002F11B6"/>
    <w:rsid w:val="002F6F73"/>
    <w:rsid w:val="00300716"/>
    <w:rsid w:val="00305C09"/>
    <w:rsid w:val="003062F5"/>
    <w:rsid w:val="00332158"/>
    <w:rsid w:val="003430DC"/>
    <w:rsid w:val="003469B2"/>
    <w:rsid w:val="00350575"/>
    <w:rsid w:val="003739E6"/>
    <w:rsid w:val="0038607E"/>
    <w:rsid w:val="003A12B5"/>
    <w:rsid w:val="003A6F0E"/>
    <w:rsid w:val="003A7388"/>
    <w:rsid w:val="003B38BE"/>
    <w:rsid w:val="003C25DF"/>
    <w:rsid w:val="003D271C"/>
    <w:rsid w:val="003D4140"/>
    <w:rsid w:val="003E2677"/>
    <w:rsid w:val="003E346F"/>
    <w:rsid w:val="003F7023"/>
    <w:rsid w:val="00405C39"/>
    <w:rsid w:val="00413740"/>
    <w:rsid w:val="00433687"/>
    <w:rsid w:val="004344D3"/>
    <w:rsid w:val="004412CB"/>
    <w:rsid w:val="00447730"/>
    <w:rsid w:val="004528F6"/>
    <w:rsid w:val="00454AA8"/>
    <w:rsid w:val="00454F7B"/>
    <w:rsid w:val="00472BE6"/>
    <w:rsid w:val="0047495C"/>
    <w:rsid w:val="0048263E"/>
    <w:rsid w:val="004835D4"/>
    <w:rsid w:val="004862E0"/>
    <w:rsid w:val="004A1D74"/>
    <w:rsid w:val="004A4768"/>
    <w:rsid w:val="004A4850"/>
    <w:rsid w:val="004A68A6"/>
    <w:rsid w:val="004B192D"/>
    <w:rsid w:val="004B57D4"/>
    <w:rsid w:val="004C158E"/>
    <w:rsid w:val="004D0129"/>
    <w:rsid w:val="004E41C6"/>
    <w:rsid w:val="00513CF5"/>
    <w:rsid w:val="00523AD4"/>
    <w:rsid w:val="005353BA"/>
    <w:rsid w:val="0054477B"/>
    <w:rsid w:val="00571ABD"/>
    <w:rsid w:val="00584011"/>
    <w:rsid w:val="00584ED5"/>
    <w:rsid w:val="00586C68"/>
    <w:rsid w:val="00593F07"/>
    <w:rsid w:val="005A760F"/>
    <w:rsid w:val="005D5494"/>
    <w:rsid w:val="005D781B"/>
    <w:rsid w:val="005E1DFA"/>
    <w:rsid w:val="005F07B5"/>
    <w:rsid w:val="005F5C32"/>
    <w:rsid w:val="0060132B"/>
    <w:rsid w:val="00602D15"/>
    <w:rsid w:val="006038C4"/>
    <w:rsid w:val="006210DB"/>
    <w:rsid w:val="00630CDC"/>
    <w:rsid w:val="006608AB"/>
    <w:rsid w:val="00673B0A"/>
    <w:rsid w:val="00675F13"/>
    <w:rsid w:val="0068098F"/>
    <w:rsid w:val="0069078D"/>
    <w:rsid w:val="006952EB"/>
    <w:rsid w:val="00697B20"/>
    <w:rsid w:val="006A64D5"/>
    <w:rsid w:val="006B0F84"/>
    <w:rsid w:val="006B3D95"/>
    <w:rsid w:val="006E21DA"/>
    <w:rsid w:val="0070244F"/>
    <w:rsid w:val="00703165"/>
    <w:rsid w:val="007122EE"/>
    <w:rsid w:val="00742A1B"/>
    <w:rsid w:val="007466B2"/>
    <w:rsid w:val="00764B29"/>
    <w:rsid w:val="00764DE7"/>
    <w:rsid w:val="00794BF4"/>
    <w:rsid w:val="007A512B"/>
    <w:rsid w:val="007A699A"/>
    <w:rsid w:val="007C6810"/>
    <w:rsid w:val="007F4A28"/>
    <w:rsid w:val="007F7BF6"/>
    <w:rsid w:val="00800CA5"/>
    <w:rsid w:val="0080258C"/>
    <w:rsid w:val="0081033A"/>
    <w:rsid w:val="00815CEE"/>
    <w:rsid w:val="00816691"/>
    <w:rsid w:val="00860BE1"/>
    <w:rsid w:val="00870555"/>
    <w:rsid w:val="00875DA4"/>
    <w:rsid w:val="008839F7"/>
    <w:rsid w:val="00886737"/>
    <w:rsid w:val="00894810"/>
    <w:rsid w:val="008A2AF4"/>
    <w:rsid w:val="008A43D4"/>
    <w:rsid w:val="008A553B"/>
    <w:rsid w:val="008B0596"/>
    <w:rsid w:val="008B0A6C"/>
    <w:rsid w:val="008B7430"/>
    <w:rsid w:val="008C5053"/>
    <w:rsid w:val="008C5F4C"/>
    <w:rsid w:val="008D0A94"/>
    <w:rsid w:val="008E6BBC"/>
    <w:rsid w:val="008E733D"/>
    <w:rsid w:val="0090197B"/>
    <w:rsid w:val="00902031"/>
    <w:rsid w:val="00917EAE"/>
    <w:rsid w:val="009304E1"/>
    <w:rsid w:val="00931C4D"/>
    <w:rsid w:val="00941708"/>
    <w:rsid w:val="00954C69"/>
    <w:rsid w:val="00991F51"/>
    <w:rsid w:val="009A3384"/>
    <w:rsid w:val="009C154C"/>
    <w:rsid w:val="009F0ED1"/>
    <w:rsid w:val="00A06C5E"/>
    <w:rsid w:val="00A16ED6"/>
    <w:rsid w:val="00A23160"/>
    <w:rsid w:val="00A31E37"/>
    <w:rsid w:val="00A352C6"/>
    <w:rsid w:val="00A41F43"/>
    <w:rsid w:val="00A4521B"/>
    <w:rsid w:val="00A45C00"/>
    <w:rsid w:val="00A45EAE"/>
    <w:rsid w:val="00A5433D"/>
    <w:rsid w:val="00A8318C"/>
    <w:rsid w:val="00A8720F"/>
    <w:rsid w:val="00AA1A4A"/>
    <w:rsid w:val="00AA5725"/>
    <w:rsid w:val="00AB1F41"/>
    <w:rsid w:val="00AB3256"/>
    <w:rsid w:val="00AC0F28"/>
    <w:rsid w:val="00AC4DED"/>
    <w:rsid w:val="00AE39D6"/>
    <w:rsid w:val="00AE6673"/>
    <w:rsid w:val="00B06B0F"/>
    <w:rsid w:val="00B109B2"/>
    <w:rsid w:val="00B263AB"/>
    <w:rsid w:val="00B544FC"/>
    <w:rsid w:val="00B60227"/>
    <w:rsid w:val="00B63AC6"/>
    <w:rsid w:val="00B8773C"/>
    <w:rsid w:val="00B8794E"/>
    <w:rsid w:val="00BA5045"/>
    <w:rsid w:val="00BF4E03"/>
    <w:rsid w:val="00BF53A2"/>
    <w:rsid w:val="00C048FB"/>
    <w:rsid w:val="00C11418"/>
    <w:rsid w:val="00C16F3D"/>
    <w:rsid w:val="00C2505B"/>
    <w:rsid w:val="00C464FA"/>
    <w:rsid w:val="00C55D1E"/>
    <w:rsid w:val="00C61727"/>
    <w:rsid w:val="00C62CF0"/>
    <w:rsid w:val="00C85EB3"/>
    <w:rsid w:val="00C8748A"/>
    <w:rsid w:val="00CB0D80"/>
    <w:rsid w:val="00CC3340"/>
    <w:rsid w:val="00CD6D71"/>
    <w:rsid w:val="00CE270A"/>
    <w:rsid w:val="00CE4935"/>
    <w:rsid w:val="00CF0BD7"/>
    <w:rsid w:val="00CF4EB7"/>
    <w:rsid w:val="00CF6805"/>
    <w:rsid w:val="00D028EE"/>
    <w:rsid w:val="00D03DED"/>
    <w:rsid w:val="00D04B3C"/>
    <w:rsid w:val="00D059D8"/>
    <w:rsid w:val="00D11499"/>
    <w:rsid w:val="00D11F1F"/>
    <w:rsid w:val="00D27329"/>
    <w:rsid w:val="00D34AA2"/>
    <w:rsid w:val="00D50CBD"/>
    <w:rsid w:val="00D6302C"/>
    <w:rsid w:val="00D652AA"/>
    <w:rsid w:val="00D653C1"/>
    <w:rsid w:val="00D749E8"/>
    <w:rsid w:val="00D80462"/>
    <w:rsid w:val="00D951B5"/>
    <w:rsid w:val="00DA19E4"/>
    <w:rsid w:val="00DC337B"/>
    <w:rsid w:val="00DC4535"/>
    <w:rsid w:val="00DC7A35"/>
    <w:rsid w:val="00DE551B"/>
    <w:rsid w:val="00DF2E1F"/>
    <w:rsid w:val="00DF72D0"/>
    <w:rsid w:val="00E02487"/>
    <w:rsid w:val="00E33471"/>
    <w:rsid w:val="00E365B1"/>
    <w:rsid w:val="00E87FE0"/>
    <w:rsid w:val="00E950CA"/>
    <w:rsid w:val="00E97EE3"/>
    <w:rsid w:val="00EA3BB5"/>
    <w:rsid w:val="00EB3C85"/>
    <w:rsid w:val="00EF16BE"/>
    <w:rsid w:val="00EF2D2F"/>
    <w:rsid w:val="00EF77FF"/>
    <w:rsid w:val="00F01082"/>
    <w:rsid w:val="00F21F63"/>
    <w:rsid w:val="00F37272"/>
    <w:rsid w:val="00F473B6"/>
    <w:rsid w:val="00F57931"/>
    <w:rsid w:val="00F70C7C"/>
    <w:rsid w:val="00F80CC4"/>
    <w:rsid w:val="00F84045"/>
    <w:rsid w:val="00F91311"/>
    <w:rsid w:val="00FA791D"/>
    <w:rsid w:val="00FB5997"/>
    <w:rsid w:val="00FB70BE"/>
    <w:rsid w:val="00FC056B"/>
    <w:rsid w:val="00FC0E29"/>
    <w:rsid w:val="00FC7C21"/>
    <w:rsid w:val="00FE33A5"/>
    <w:rsid w:val="00FE37D0"/>
    <w:rsid w:val="00FE6DA7"/>
    <w:rsid w:val="00FF1B0F"/>
    <w:rsid w:val="00FF5144"/>
    <w:rsid w:val="08CC6B91"/>
    <w:rsid w:val="0C376A1C"/>
    <w:rsid w:val="0D779989"/>
    <w:rsid w:val="0E013740"/>
    <w:rsid w:val="0E5AD7F2"/>
    <w:rsid w:val="132E4915"/>
    <w:rsid w:val="164E3FA9"/>
    <w:rsid w:val="166247D7"/>
    <w:rsid w:val="173ED56B"/>
    <w:rsid w:val="182BE003"/>
    <w:rsid w:val="1B857C61"/>
    <w:rsid w:val="1EADC8FA"/>
    <w:rsid w:val="20413416"/>
    <w:rsid w:val="21B08A04"/>
    <w:rsid w:val="23655591"/>
    <w:rsid w:val="24E82AC6"/>
    <w:rsid w:val="2637390A"/>
    <w:rsid w:val="26805927"/>
    <w:rsid w:val="26C8ADBD"/>
    <w:rsid w:val="28B4B3A3"/>
    <w:rsid w:val="29B7F9E9"/>
    <w:rsid w:val="2B3CFAF9"/>
    <w:rsid w:val="2E350D6B"/>
    <w:rsid w:val="30E77A44"/>
    <w:rsid w:val="33106CAA"/>
    <w:rsid w:val="34438E5F"/>
    <w:rsid w:val="371DDA1E"/>
    <w:rsid w:val="38B9AA7F"/>
    <w:rsid w:val="39B08C41"/>
    <w:rsid w:val="3B3289C1"/>
    <w:rsid w:val="3C012F10"/>
    <w:rsid w:val="3C308181"/>
    <w:rsid w:val="3F7FCB6C"/>
    <w:rsid w:val="402FC660"/>
    <w:rsid w:val="42BA608B"/>
    <w:rsid w:val="458C2847"/>
    <w:rsid w:val="45C5CED1"/>
    <w:rsid w:val="45C8F585"/>
    <w:rsid w:val="45EB6AF0"/>
    <w:rsid w:val="4A8178E0"/>
    <w:rsid w:val="4C2C6535"/>
    <w:rsid w:val="4D84E7BC"/>
    <w:rsid w:val="507185EB"/>
    <w:rsid w:val="51FF3286"/>
    <w:rsid w:val="52576019"/>
    <w:rsid w:val="525B2834"/>
    <w:rsid w:val="57AA0A67"/>
    <w:rsid w:val="5899F039"/>
    <w:rsid w:val="5A2A6192"/>
    <w:rsid w:val="5A847E2A"/>
    <w:rsid w:val="5AA36C6F"/>
    <w:rsid w:val="5C89D490"/>
    <w:rsid w:val="5E571BF7"/>
    <w:rsid w:val="5F00869D"/>
    <w:rsid w:val="6166D397"/>
    <w:rsid w:val="619F7630"/>
    <w:rsid w:val="6266A048"/>
    <w:rsid w:val="6482BF01"/>
    <w:rsid w:val="6732BC58"/>
    <w:rsid w:val="6BC0BC6A"/>
    <w:rsid w:val="6BC9615D"/>
    <w:rsid w:val="6F212803"/>
    <w:rsid w:val="6FAF5860"/>
    <w:rsid w:val="7A2ED6CF"/>
    <w:rsid w:val="7BACAB8A"/>
    <w:rsid w:val="7D2A9272"/>
    <w:rsid w:val="7E389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F2A11A"/>
  <w15:docId w15:val="{B395513C-16E4-4E31-B211-C68F759F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464FA"/>
    <w:rPr>
      <w:szCs w:val="18"/>
    </w:rPr>
  </w:style>
  <w:style w:type="paragraph" w:styleId="Kop1">
    <w:name w:val="heading 1"/>
    <w:basedOn w:val="Standaard"/>
    <w:next w:val="Standaard"/>
    <w:uiPriority w:val="9"/>
    <w:qFormat/>
    <w:rsid w:val="001F039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724109" w:themeColor="accent1" w:themeShade="80"/>
      <w:sz w:val="24"/>
      <w:szCs w:val="24"/>
    </w:rPr>
  </w:style>
  <w:style w:type="paragraph" w:styleId="Kop2">
    <w:name w:val="heading 2"/>
    <w:basedOn w:val="Standaard"/>
    <w:next w:val="Standaard"/>
    <w:uiPriority w:val="9"/>
    <w:unhideWhenUsed/>
    <w:qFormat/>
    <w:rsid w:val="001F039C"/>
    <w:pPr>
      <w:shd w:val="clear" w:color="auto" w:fill="EADBD4" w:themeFill="accent3" w:themeFillTint="33"/>
      <w:spacing w:before="240"/>
      <w:outlineLvl w:val="1"/>
    </w:pPr>
    <w:rPr>
      <w:color w:val="644030" w:themeColor="accent3" w:themeShade="BF"/>
      <w:szCs w:val="22"/>
    </w:rPr>
  </w:style>
  <w:style w:type="paragraph" w:styleId="Kop3">
    <w:name w:val="heading 3"/>
    <w:basedOn w:val="Standaard"/>
    <w:next w:val="Standaard"/>
    <w:uiPriority w:val="9"/>
    <w:unhideWhenUsed/>
    <w:qFormat/>
    <w:rsid w:val="00C464FA"/>
    <w:pPr>
      <w:outlineLvl w:val="2"/>
    </w:pPr>
    <w:rPr>
      <w:rFonts w:asciiTheme="majorHAnsi" w:eastAsiaTheme="majorEastAsia" w:hAnsiTheme="majorHAnsi" w:cstheme="majorBidi"/>
      <w:color w:val="8D4121" w:themeColor="accent2" w:themeShade="B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table" w:styleId="Rastertabel1licht-Accent1">
    <w:name w:val="Grid Table 1 Light Accent 1"/>
    <w:aliases w:val="Employee status"/>
    <w:basedOn w:val="Standaardtabe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Voettekst">
    <w:name w:val="footer"/>
    <w:basedOn w:val="Standaard"/>
    <w:link w:val="Voettekst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VoettekstChar">
    <w:name w:val="Voettekst Char"/>
    <w:basedOn w:val="Standaardalinea-lettertype"/>
    <w:link w:val="Voettekst"/>
    <w:uiPriority w:val="99"/>
    <w:rsid w:val="00860BE1"/>
    <w:rPr>
      <w:color w:val="865640" w:themeColor="accent3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Cs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</w:rPr>
  </w:style>
  <w:style w:type="paragraph" w:styleId="Bijschrift">
    <w:name w:val="caption"/>
    <w:basedOn w:val="Standaard"/>
    <w:next w:val="Standaard"/>
    <w:uiPriority w:val="35"/>
    <w:semiHidden/>
    <w:unhideWhenUsed/>
    <w:rPr>
      <w:b/>
      <w:bCs/>
      <w:color w:val="404040" w:themeColor="text1" w:themeTint="BF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Standaard"/>
    <w:uiPriority w:val="2"/>
    <w:qFormat/>
    <w:pPr>
      <w:jc w:val="center"/>
    </w:pPr>
    <w:rPr>
      <w:noProof/>
    </w:rPr>
  </w:style>
  <w:style w:type="table" w:styleId="Rastertabel1licht">
    <w:name w:val="Grid Table 1 Light"/>
    <w:basedOn w:val="Standaardtabe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2">
    <w:name w:val="Plain Table 2"/>
    <w:basedOn w:val="Standaardtabe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jsttabel1licht-Accent6">
    <w:name w:val="List Table 1 Light Accent 6"/>
    <w:basedOn w:val="Standaardtabe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6kleurrijk">
    <w:name w:val="List Table 6 Colorful"/>
    <w:basedOn w:val="Standaardtabe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">
    <w:name w:val="List Table 2"/>
    <w:basedOn w:val="Standaardtabe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2">
    <w:name w:val="List Table 2 Accent 2"/>
    <w:basedOn w:val="Standaardtabe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2-Accent1">
    <w:name w:val="List Table 2 Accent 1"/>
    <w:basedOn w:val="Standaardtabe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2-Accent3">
    <w:name w:val="List Table 2 Accent 3"/>
    <w:basedOn w:val="Standaardtabe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Koptekst">
    <w:name w:val="header"/>
    <w:basedOn w:val="Standaard"/>
    <w:link w:val="KoptekstChar"/>
    <w:uiPriority w:val="99"/>
    <w:unhideWhenUsed/>
    <w:rsid w:val="00875DA4"/>
    <w:pPr>
      <w:spacing w:before="0" w:after="0"/>
    </w:pPr>
  </w:style>
  <w:style w:type="paragraph" w:customStyle="1" w:styleId="Bedrijfsnaam">
    <w:name w:val="Bedrijfsnaam"/>
    <w:basedOn w:val="Standaard"/>
    <w:next w:val="Standaard"/>
    <w:uiPriority w:val="1"/>
    <w:qFormat/>
    <w:pPr>
      <w:spacing w:before="0" w:after="0"/>
      <w:jc w:val="center"/>
    </w:pPr>
    <w:rPr>
      <w:b/>
      <w:bCs/>
      <w:color w:val="49533D" w:themeColor="text2" w:themeShade="BF"/>
      <w:sz w:val="28"/>
      <w:szCs w:val="28"/>
    </w:rPr>
  </w:style>
  <w:style w:type="character" w:customStyle="1" w:styleId="KoptekstChar">
    <w:name w:val="Koptekst Char"/>
    <w:basedOn w:val="Standaardalinea-lettertype"/>
    <w:link w:val="Koptekst"/>
    <w:uiPriority w:val="99"/>
    <w:rsid w:val="00875DA4"/>
    <w:rPr>
      <w:color w:val="000000" w:themeColor="text1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602D15"/>
  </w:style>
  <w:style w:type="paragraph" w:styleId="Bloktekst">
    <w:name w:val="Block Text"/>
    <w:basedOn w:val="Standaard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02D1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02D15"/>
    <w:rPr>
      <w:color w:val="000000" w:themeColor="text1"/>
      <w:szCs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02D15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02D15"/>
    <w:rPr>
      <w:color w:val="000000" w:themeColor="text1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02D15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02D15"/>
    <w:rPr>
      <w:color w:val="000000" w:themeColor="text1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02D15"/>
    <w:pPr>
      <w:spacing w:after="1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02D15"/>
    <w:rPr>
      <w:color w:val="000000" w:themeColor="text1"/>
      <w:szCs w:val="18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02D15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02D15"/>
    <w:rPr>
      <w:color w:val="000000" w:themeColor="text1"/>
      <w:szCs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02D15"/>
    <w:pPr>
      <w:spacing w:after="1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02D15"/>
    <w:rPr>
      <w:color w:val="000000" w:themeColor="text1"/>
      <w:szCs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02D15"/>
    <w:rPr>
      <w:color w:val="000000" w:themeColor="text1"/>
      <w:szCs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02D15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02D15"/>
    <w:rPr>
      <w:color w:val="000000" w:themeColor="text1"/>
      <w:sz w:val="16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1F039C"/>
    <w:rPr>
      <w:b/>
      <w:bCs/>
      <w:i/>
      <w:iCs/>
      <w:spacing w:val="0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02D15"/>
    <w:rPr>
      <w:color w:val="000000" w:themeColor="text1"/>
      <w:szCs w:val="18"/>
    </w:rPr>
  </w:style>
  <w:style w:type="table" w:styleId="Kleurrijkraster">
    <w:name w:val="Colorful Grid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602D1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02D15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02D15"/>
    <w:rPr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02D1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02D15"/>
    <w:rPr>
      <w:b/>
      <w:bCs/>
      <w:color w:val="000000" w:themeColor="text1"/>
      <w:sz w:val="20"/>
      <w:szCs w:val="20"/>
    </w:rPr>
  </w:style>
  <w:style w:type="table" w:styleId="Donkerelijst">
    <w:name w:val="Dark List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02D15"/>
  </w:style>
  <w:style w:type="character" w:customStyle="1" w:styleId="DatumChar">
    <w:name w:val="Datum Char"/>
    <w:basedOn w:val="Standaardalinea-lettertype"/>
    <w:link w:val="Datum"/>
    <w:uiPriority w:val="99"/>
    <w:semiHidden/>
    <w:rsid w:val="00602D15"/>
    <w:rPr>
      <w:color w:val="000000" w:themeColor="text1"/>
      <w:szCs w:val="18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02D15"/>
    <w:pPr>
      <w:spacing w:before="0" w:after="0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02D15"/>
    <w:rPr>
      <w:color w:val="000000" w:themeColor="text1"/>
      <w:szCs w:val="18"/>
    </w:rPr>
  </w:style>
  <w:style w:type="character" w:styleId="Nadruk">
    <w:name w:val="Emphasis"/>
    <w:basedOn w:val="Standaardalinea-lettertype"/>
    <w:uiPriority w:val="20"/>
    <w:semiHidden/>
    <w:unhideWhenUsed/>
    <w:rsid w:val="00602D15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602D15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02D15"/>
    <w:rPr>
      <w:color w:val="000000" w:themeColor="text1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02D15"/>
    <w:rPr>
      <w:color w:val="8C8C8C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02D15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02D15"/>
    <w:rPr>
      <w:color w:val="000000" w:themeColor="text1"/>
      <w:sz w:val="20"/>
      <w:szCs w:val="20"/>
    </w:rPr>
  </w:style>
  <w:style w:type="table" w:styleId="Rastertabel1licht-Accent2">
    <w:name w:val="Grid Table 1 Light Accent 2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3">
    <w:name w:val="Grid Table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HTML-acroniem">
    <w:name w:val="HTML Acronym"/>
    <w:basedOn w:val="Standaardalinea-lettertype"/>
    <w:uiPriority w:val="99"/>
    <w:semiHidden/>
    <w:unhideWhenUsed/>
    <w:rsid w:val="00602D15"/>
  </w:style>
  <w:style w:type="paragraph" w:styleId="HTML-adres">
    <w:name w:val="HTML Address"/>
    <w:basedOn w:val="Standaard"/>
    <w:link w:val="HTML-adre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02D15"/>
    <w:rPr>
      <w:i/>
      <w:iCs/>
      <w:color w:val="000000" w:themeColor="text1"/>
      <w:szCs w:val="18"/>
    </w:rPr>
  </w:style>
  <w:style w:type="character" w:styleId="HTML-citaat">
    <w:name w:val="HTML Cite"/>
    <w:basedOn w:val="Standaardalinea-lettertype"/>
    <w:uiPriority w:val="99"/>
    <w:semiHidden/>
    <w:unhideWhenUsed/>
    <w:rsid w:val="00602D15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602D15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02D15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602D15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02D15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02D15"/>
    <w:rPr>
      <w:color w:val="2998E3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1F039C"/>
    <w:rPr>
      <w:i/>
      <w:iCs/>
      <w:color w:val="724109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1F039C"/>
    <w:rPr>
      <w:i/>
      <w:iCs/>
      <w:color w:val="724109" w:themeColor="accent1" w:themeShade="80"/>
      <w:szCs w:val="18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1F039C"/>
    <w:rPr>
      <w:b/>
      <w:bCs/>
      <w:caps w:val="0"/>
      <w:smallCaps/>
      <w:color w:val="724109" w:themeColor="accent1" w:themeShade="80"/>
      <w:spacing w:val="0"/>
    </w:rPr>
  </w:style>
  <w:style w:type="table" w:styleId="Lichtraster">
    <w:name w:val="Light Grid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602D15"/>
  </w:style>
  <w:style w:type="paragraph" w:styleId="Lijst">
    <w:name w:val="List"/>
    <w:basedOn w:val="Standaard"/>
    <w:uiPriority w:val="99"/>
    <w:semiHidden/>
    <w:unhideWhenUsed/>
    <w:rsid w:val="00602D15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02D15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02D15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02D15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02D15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602D15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2-Accent4">
    <w:name w:val="List Table 2 Accent 4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3">
    <w:name w:val="List Table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-Accent1">
    <w:name w:val="List Table 6 Colorful Accent 1"/>
    <w:basedOn w:val="Standaardtabe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Geenafstand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alweb">
    <w:name w:val="Normal (Web)"/>
    <w:basedOn w:val="Standaard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602D15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02D15"/>
    <w:pPr>
      <w:spacing w:before="0" w:after="0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02D15"/>
    <w:rPr>
      <w:color w:val="000000" w:themeColor="text1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602D15"/>
  </w:style>
  <w:style w:type="table" w:styleId="Onopgemaaktetabel1">
    <w:name w:val="Plain Table 1"/>
    <w:basedOn w:val="Standaardtabe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1F039C"/>
    <w:rPr>
      <w:i/>
      <w:iCs/>
      <w:color w:val="404040" w:themeColor="text1" w:themeTint="BF"/>
      <w:szCs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02D15"/>
  </w:style>
  <w:style w:type="character" w:customStyle="1" w:styleId="AanhefChar">
    <w:name w:val="Aanhef Char"/>
    <w:basedOn w:val="Standaardalinea-lettertype"/>
    <w:link w:val="Aanhef"/>
    <w:uiPriority w:val="99"/>
    <w:semiHidden/>
    <w:rsid w:val="00602D15"/>
    <w:rPr>
      <w:color w:val="000000" w:themeColor="text1"/>
      <w:szCs w:val="18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02D15"/>
    <w:rPr>
      <w:color w:val="000000" w:themeColor="text1"/>
      <w:szCs w:val="18"/>
    </w:rPr>
  </w:style>
  <w:style w:type="character" w:styleId="Zwaar">
    <w:name w:val="Strong"/>
    <w:basedOn w:val="Standaardalinea-lettertype"/>
    <w:uiPriority w:val="22"/>
    <w:semiHidden/>
    <w:unhideWhenUsed/>
    <w:qFormat/>
    <w:rsid w:val="00602D15"/>
    <w:rPr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rsid w:val="00602D15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1F039C"/>
    <w:rPr>
      <w:caps w:val="0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02D15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02D15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02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02D15"/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02D15"/>
    <w:pPr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02D15"/>
    <w:pPr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02D15"/>
    <w:pPr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02D15"/>
    <w:pPr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02D15"/>
    <w:pPr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02D15"/>
    <w:pPr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02D15"/>
    <w:pPr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02D15"/>
    <w:pPr>
      <w:ind w:left="1760"/>
    </w:pPr>
  </w:style>
  <w:style w:type="table" w:customStyle="1" w:styleId="Rapport">
    <w:name w:val="Rapport"/>
    <w:basedOn w:val="Standaardtabel"/>
    <w:uiPriority w:val="99"/>
    <w:rsid w:val="00EF16BE"/>
    <w:tblPr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9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sy\AppData\Roaming\Microsoft\Templates\Statusrapport%20van%20werknem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CA69329F99E45B43B52DFE00A99A4" ma:contentTypeVersion="18" ma:contentTypeDescription="Een nieuw document maken." ma:contentTypeScope="" ma:versionID="670542a1e18dc9fbef1d8b87c91bc9fa">
  <xsd:schema xmlns:xsd="http://www.w3.org/2001/XMLSchema" xmlns:xs="http://www.w3.org/2001/XMLSchema" xmlns:p="http://schemas.microsoft.com/office/2006/metadata/properties" xmlns:ns2="ccbc031d-046f-4bf3-91ad-9ac521a977ac" xmlns:ns3="92e05701-e9fe-453f-88f2-43b6d19ca7f1" targetNamespace="http://schemas.microsoft.com/office/2006/metadata/properties" ma:root="true" ma:fieldsID="2eb7c7002c0e82aeec8e693370ce592c" ns2:_="" ns3:_="">
    <xsd:import namespace="ccbc031d-046f-4bf3-91ad-9ac521a977ac"/>
    <xsd:import namespace="92e05701-e9fe-453f-88f2-43b6d19ca7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Woensdagavondinloop12_x002b__x002f_14_x002b__x002f_16_x002b_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c031d-046f-4bf3-91ad-9ac521a9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Woensdagavondinloop12_x002b__x002f_14_x002b__x002f_16_x002b_" ma:index="16" nillable="true" ma:displayName="Woensdagavond inloop 12+/14+/16+" ma:format="Dropdown" ma:internalName="Woensdagavondinloop12_x002b__x002f_14_x002b__x002f_16_x002b_">
      <xsd:simpleType>
        <xsd:restriction base="dms:Text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972871f-d8e7-46f3-8652-71c1308a3b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05701-e9fe-453f-88f2-43b6d19ca7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431002-e953-4684-b1bc-30b858bcc8e0}" ma:internalName="TaxCatchAll" ma:showField="CatchAllData" ma:web="92e05701-e9fe-453f-88f2-43b6d19ca7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ensdagavondinloop12_x002b__x002f_14_x002b__x002f_16_x002b_ xmlns="ccbc031d-046f-4bf3-91ad-9ac521a977ac" xsi:nil="true"/>
    <lcf76f155ced4ddcb4097134ff3c332f xmlns="ccbc031d-046f-4bf3-91ad-9ac521a977ac">
      <Terms xmlns="http://schemas.microsoft.com/office/infopath/2007/PartnerControls"/>
    </lcf76f155ced4ddcb4097134ff3c332f>
    <TaxCatchAll xmlns="92e05701-e9fe-453f-88f2-43b6d19ca7f1" xsi:nil="true"/>
  </documentManagement>
</p:properties>
</file>

<file path=customXml/itemProps1.xml><?xml version="1.0" encoding="utf-8"?>
<ds:datastoreItem xmlns:ds="http://schemas.openxmlformats.org/officeDocument/2006/customXml" ds:itemID="{354F9550-BEF9-4F11-B11E-69D83FA14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bc031d-046f-4bf3-91ad-9ac521a977ac"/>
    <ds:schemaRef ds:uri="92e05701-e9fe-453f-88f2-43b6d19ca7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A2A657-35B5-4F14-A531-27C19F2D90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E8C070-9758-43E2-B505-DE5F4B42B4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16B605-686B-4D92-8540-5AC29B797380}">
  <ds:schemaRefs>
    <ds:schemaRef ds:uri="http://schemas.microsoft.com/office/2006/metadata/properties"/>
    <ds:schemaRef ds:uri="http://schemas.microsoft.com/office/infopath/2007/PartnerControls"/>
    <ds:schemaRef ds:uri="ccbc031d-046f-4bf3-91ad-9ac521a977ac"/>
    <ds:schemaRef ds:uri="92e05701-e9fe-453f-88f2-43b6d19ca7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Statusrapport van werknemer</Template>
  <TotalTime>13</TotalTime>
  <Pages>2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issy</dc:creator>
  <cp:keywords/>
  <dc:description/>
  <cp:lastModifiedBy>Chantal Boateng-van Dijk</cp:lastModifiedBy>
  <cp:revision>4</cp:revision>
  <cp:lastPrinted>2023-12-15T17:10:00Z</cp:lastPrinted>
  <dcterms:created xsi:type="dcterms:W3CDTF">2024-03-05T15:27:00Z</dcterms:created>
  <dcterms:modified xsi:type="dcterms:W3CDTF">2024-03-05T17:31:00Z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0x010100D8DCA69329F99E45B43B52DFE00A99A4</vt:lpwstr>
  </property>
  <property fmtid="{D5CDD505-2E9C-101B-9397-08002B2CF9AE}" pid="3" name="MediaServiceImageTags">
    <vt:lpwstr/>
  </property>
</Properties>
</file>